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4" w:type="dxa"/>
        </w:tblCellMar>
        <w:tblLook w:val="01E0" w:firstRow="1" w:lastRow="1" w:firstColumn="1" w:lastColumn="1" w:noHBand="0" w:noVBand="0"/>
      </w:tblPr>
      <w:tblGrid>
        <w:gridCol w:w="5180"/>
        <w:gridCol w:w="4709"/>
      </w:tblGrid>
      <w:tr w:rsidR="001B1DC9" w:rsidTr="00E73617">
        <w:trPr>
          <w:trHeight w:hRule="exact" w:val="1531"/>
        </w:trPr>
        <w:tc>
          <w:tcPr>
            <w:tcW w:w="5180" w:type="dxa"/>
            <w:tcMar>
              <w:bottom w:w="0" w:type="dxa"/>
            </w:tcMar>
          </w:tcPr>
          <w:p w:rsidR="001603EC" w:rsidRDefault="009F5D86" w:rsidP="00B37CAD">
            <w:pPr>
              <w:autoSpaceDE w:val="0"/>
              <w:autoSpaceDN w:val="0"/>
              <w:adjustRightInd w:val="0"/>
            </w:pPr>
            <w:bookmarkStart w:id="0" w:name="_GoBack"/>
            <w:bookmarkEnd w:id="0"/>
            <w:r>
              <w:rPr>
                <w:rFonts w:ascii="Helv" w:hAnsi="Helv" w:cs="Helv"/>
                <w:b/>
                <w:color w:val="000000"/>
                <w:sz w:val="20"/>
              </w:rPr>
              <w:t>Til b</w:t>
            </w:r>
            <w:r w:rsidR="00291E3A">
              <w:rPr>
                <w:rFonts w:ascii="Helv" w:hAnsi="Helv" w:cs="Helv"/>
                <w:b/>
                <w:color w:val="000000"/>
                <w:sz w:val="20"/>
              </w:rPr>
              <w:t>eboer</w:t>
            </w:r>
            <w:r w:rsidR="00DD2F96">
              <w:rPr>
                <w:rFonts w:ascii="Helv" w:hAnsi="Helv" w:cs="Helv"/>
                <w:b/>
                <w:color w:val="000000"/>
                <w:sz w:val="20"/>
              </w:rPr>
              <w:t>ne</w:t>
            </w:r>
            <w:r w:rsidR="007D52BC">
              <w:rPr>
                <w:rFonts w:ascii="Helv" w:hAnsi="Helv" w:cs="Helv"/>
                <w:b/>
                <w:color w:val="000000"/>
                <w:sz w:val="20"/>
              </w:rPr>
              <w:t xml:space="preserve"> </w:t>
            </w:r>
            <w:r>
              <w:rPr>
                <w:rFonts w:ascii="Helv" w:hAnsi="Helv" w:cs="Helv"/>
                <w:b/>
                <w:color w:val="000000"/>
                <w:sz w:val="20"/>
              </w:rPr>
              <w:t xml:space="preserve">ved </w:t>
            </w:r>
            <w:r w:rsidR="00B37CAD">
              <w:rPr>
                <w:rFonts w:ascii="Helv" w:hAnsi="Helv" w:cs="Helv"/>
                <w:b/>
                <w:color w:val="000000"/>
                <w:sz w:val="20"/>
              </w:rPr>
              <w:t>Damhus Boulevard</w:t>
            </w:r>
          </w:p>
        </w:tc>
        <w:tc>
          <w:tcPr>
            <w:tcW w:w="4709" w:type="dxa"/>
            <w:tcMar>
              <w:bottom w:w="0" w:type="dxa"/>
              <w:right w:w="11" w:type="dxa"/>
            </w:tcMar>
            <w:vAlign w:val="bottom"/>
          </w:tcPr>
          <w:p w:rsidR="001B1DC9" w:rsidRDefault="001B1DC9" w:rsidP="001B1DC9">
            <w:pPr>
              <w:jc w:val="right"/>
            </w:pPr>
          </w:p>
        </w:tc>
      </w:tr>
      <w:tr w:rsidR="00AE566A" w:rsidTr="00E73617">
        <w:trPr>
          <w:trHeight w:hRule="exact" w:val="567"/>
        </w:trPr>
        <w:sdt>
          <w:sdtPr>
            <w:rPr>
              <w:szCs w:val="22"/>
            </w:rPr>
            <w:alias w:val="Dokumentdato"/>
            <w:tag w:val="DocumentDate"/>
            <w:id w:val="10001"/>
            <w:placeholder>
              <w:docPart w:val="B2C9F0B17E2D41BBA011CC8D31922AC6"/>
            </w:placeholder>
            <w:dataBinding w:prefixMappings="xmlns:gbs='http://www.software-innovation.no/growBusinessDocument'" w:xpath="/gbs:GrowBusinessDocument/gbs:DocumentDate[@gbs:key='10001']" w:storeItemID="{A03F24BE-0E2A-49EB-A45C-544656A833FC}"/>
            <w:date w:fullDate="2018-06-21T00:00:00Z">
              <w:dateFormat w:val="d. MMMM yyyy"/>
              <w:lid w:val="da-DK"/>
              <w:storeMappedDataAs w:val="dateTime"/>
              <w:calendar w:val="gregorian"/>
            </w:date>
          </w:sdtPr>
          <w:sdtEndPr/>
          <w:sdtContent>
            <w:tc>
              <w:tcPr>
                <w:tcW w:w="9889" w:type="dxa"/>
                <w:gridSpan w:val="2"/>
                <w:tcMar>
                  <w:bottom w:w="0" w:type="dxa"/>
                </w:tcMar>
              </w:tcPr>
              <w:p w:rsidR="00AE566A" w:rsidRDefault="00B37CAD" w:rsidP="00330D3A">
                <w:pPr>
                  <w:jc w:val="right"/>
                </w:pPr>
                <w:r>
                  <w:rPr>
                    <w:szCs w:val="22"/>
                  </w:rPr>
                  <w:t>21. juni 2018</w:t>
                </w:r>
              </w:p>
            </w:tc>
          </w:sdtContent>
        </w:sdt>
      </w:tr>
    </w:tbl>
    <w:tbl>
      <w:tblPr>
        <w:tblStyle w:val="TableGrid"/>
        <w:tblpPr w:rightFromText="284" w:vertAnchor="page" w:horzAnchor="page" w:tblpX="1135" w:tblpY="10491"/>
        <w:tblOverlap w:val="never"/>
        <w:tblW w:w="2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64"/>
      </w:tblGrid>
      <w:tr w:rsidR="00C53C92">
        <w:trPr>
          <w:trHeight w:hRule="exact" w:val="5330"/>
        </w:trPr>
        <w:tc>
          <w:tcPr>
            <w:tcW w:w="2364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bottom w:w="142" w:type="dxa"/>
            </w:tcMar>
            <w:vAlign w:val="bottom"/>
          </w:tcPr>
          <w:sdt>
            <w:sdtPr>
              <w:alias w:val="Afsender"/>
              <w:tag w:val="ToCreatedBy.ToContact.ToEmployer.Name"/>
              <w:id w:val="10010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CreatedBy.ToContact.ToEmployer.Name[@gbs:key='10010']" w:storeItemID="{A03F24BE-0E2A-49EB-A45C-544656A833FC}"/>
              <w:text/>
            </w:sdtPr>
            <w:sdtEndPr/>
            <w:sdtContent>
              <w:p w:rsidR="0080453F" w:rsidRDefault="00291E3A" w:rsidP="00CC07DF">
                <w:pPr>
                  <w:pStyle w:val="Afsender"/>
                  <w:framePr w:wrap="auto" w:vAnchor="margin" w:hAnchor="text" w:xAlign="left" w:yAlign="inline"/>
                  <w:suppressOverlap w:val="0"/>
                </w:pPr>
                <w:r>
                  <w:t>Vej- og Trafikafdelingen</w:t>
                </w:r>
              </w:p>
            </w:sdtContent>
          </w:sdt>
          <w:sdt>
            <w:sdtPr>
              <w:alias w:val="Afsenderadresse"/>
              <w:tag w:val="ToCreatedBy.ToContact.ToEmployer.ToEmployer.Addresses.Address"/>
              <w:id w:val="1001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CreatedBy.ToContact.ToEmployer.AddressesJOINEX.Address[@gbs:key='10013']" w:storeItemID="{A03F24BE-0E2A-49EB-A45C-544656A833FC}"/>
              <w:text/>
            </w:sdtPr>
            <w:sdtEndPr/>
            <w:sdtContent>
              <w:p w:rsidR="00587497" w:rsidRPr="00DA52E6" w:rsidRDefault="00291E3A" w:rsidP="000E2F67">
                <w:pPr>
                  <w:pStyle w:val="Afsenderinfo"/>
                  <w:framePr w:wrap="auto" w:vAnchor="margin" w:hAnchor="text" w:xAlign="left" w:yAlign="inline"/>
                  <w:suppressOverlap w:val="0"/>
                </w:pPr>
                <w:r>
                  <w:t>Rødovre Parkvej 150</w:t>
                </w:r>
              </w:p>
            </w:sdtContent>
          </w:sdt>
          <w:sdt>
            <w:sdtPr>
              <w:alias w:val="AfsenderPostBy"/>
              <w:tag w:val="ToCreatedBy.ToContact.ToEmployer.ToEmployer.Addresses.Zip"/>
              <w:id w:val="1001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CreatedBy.ToContact.ToEmployer.AddressesJOINEX.Zip[@gbs:key='10012']" w:storeItemID="{A03F24BE-0E2A-49EB-A45C-544656A833FC}"/>
              <w:text/>
            </w:sdtPr>
            <w:sdtEndPr/>
            <w:sdtContent>
              <w:p w:rsidR="00587497" w:rsidRPr="00DA52E6" w:rsidRDefault="00291E3A" w:rsidP="000E2F67">
                <w:pPr>
                  <w:pStyle w:val="Afsenderinfo"/>
                  <w:framePr w:wrap="auto" w:vAnchor="margin" w:hAnchor="text" w:xAlign="left" w:yAlign="inline"/>
                  <w:suppressOverlap w:val="0"/>
                </w:pPr>
                <w:r>
                  <w:t>2610 Rødovre</w:t>
                </w:r>
              </w:p>
            </w:sdtContent>
          </w:sdt>
          <w:sdt>
            <w:sdtPr>
              <w:alias w:val="Afsendermail"/>
              <w:tag w:val="ToCreatedBy.ToContact.ToEmployer.ToEmployer.E-mail"/>
              <w:id w:val="10011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CreatedBy.ToContact.ToEmployer.E-mail[@gbs:key='10011']" w:storeItemID="{A03F24BE-0E2A-49EB-A45C-544656A833FC}"/>
              <w:text/>
            </w:sdtPr>
            <w:sdtEndPr/>
            <w:sdtContent>
              <w:p w:rsidR="00587497" w:rsidRPr="00DA52E6" w:rsidRDefault="00291E3A" w:rsidP="000E2F67">
                <w:pPr>
                  <w:pStyle w:val="Afsenderinfo"/>
                  <w:framePr w:wrap="auto" w:vAnchor="margin" w:hAnchor="text" w:xAlign="left" w:yAlign="inline"/>
                  <w:suppressOverlap w:val="0"/>
                </w:pPr>
                <w:r>
                  <w:t>rk@rk.dk</w:t>
                </w:r>
              </w:p>
            </w:sdtContent>
          </w:sdt>
          <w:p w:rsidR="00587497" w:rsidRPr="00587497" w:rsidRDefault="00587497" w:rsidP="000E2F67">
            <w:pPr>
              <w:pStyle w:val="Afsenderinfo"/>
              <w:framePr w:wrap="auto" w:vAnchor="margin" w:hAnchor="text" w:xAlign="left" w:yAlign="inline"/>
              <w:suppressOverlap w:val="0"/>
            </w:pPr>
            <w:r w:rsidRPr="00587497">
              <w:t>www.rk.dk</w:t>
            </w:r>
          </w:p>
          <w:p w:rsidR="0080453F" w:rsidRPr="00E8234F" w:rsidRDefault="00791F54" w:rsidP="0080453F">
            <w:pPr>
              <w:widowControl w:val="0"/>
              <w:spacing w:before="240"/>
              <w:rPr>
                <w:rFonts w:ascii="Gill Sans MT Condensed" w:hAnsi="Gill Sans MT Condensed" w:cs="Arial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Gill Sans MT Condensed" w:hAnsi="Gill Sans MT Condensed" w:cs="Arial"/>
                <w:bCs/>
                <w:color w:val="000000"/>
                <w:kern w:val="36"/>
                <w:sz w:val="24"/>
                <w:szCs w:val="24"/>
              </w:rPr>
              <w:t>Kontakt</w:t>
            </w:r>
          </w:p>
          <w:p w:rsidR="00AA5F31" w:rsidRDefault="0080453F" w:rsidP="0080453F">
            <w:pPr>
              <w:pStyle w:val="Afsenderinfo"/>
              <w:framePr w:wrap="auto" w:vAnchor="margin" w:hAnchor="text" w:xAlign="left" w:yAlign="inline"/>
              <w:suppressOverlap w:val="0"/>
            </w:pPr>
            <w:r>
              <w:t>Sagsbehandler</w:t>
            </w:r>
          </w:p>
          <w:sdt>
            <w:sdtPr>
              <w:alias w:val="Sagsbehandler"/>
              <w:tag w:val="OurRef.Name"/>
              <w:id w:val="10007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OurRef.Name[@gbs:key='10007']" w:storeItemID="{A03F24BE-0E2A-49EB-A45C-544656A833FC}"/>
              <w:text/>
            </w:sdtPr>
            <w:sdtEndPr/>
            <w:sdtContent>
              <w:p w:rsidR="0080453F" w:rsidRDefault="009F5D86" w:rsidP="0080453F">
                <w:pPr>
                  <w:pStyle w:val="Afsenderinfo"/>
                  <w:framePr w:wrap="auto" w:vAnchor="margin" w:hAnchor="text" w:xAlign="left" w:yAlign="inline"/>
                  <w:suppressOverlap w:val="0"/>
                </w:pPr>
                <w:r>
                  <w:t>Jon Thor Sigurdsson</w:t>
                </w:r>
              </w:p>
            </w:sdtContent>
          </w:sdt>
          <w:p w:rsidR="00AA5F31" w:rsidRDefault="0080453F" w:rsidP="0080453F">
            <w:pPr>
              <w:pStyle w:val="Afsenderinfo"/>
              <w:framePr w:wrap="auto" w:vAnchor="margin" w:hAnchor="text" w:xAlign="left" w:yAlign="inline"/>
              <w:suppressOverlap w:val="0"/>
            </w:pPr>
            <w:r w:rsidRPr="002467FF">
              <w:t>Telefon</w:t>
            </w:r>
          </w:p>
          <w:p w:rsidR="005C4492" w:rsidRDefault="00886D09" w:rsidP="0080453F">
            <w:pPr>
              <w:pStyle w:val="Afsenderinfo"/>
              <w:framePr w:wrap="auto" w:vAnchor="margin" w:hAnchor="text" w:xAlign="left" w:yAlign="inline"/>
              <w:suppressOverlap w:val="0"/>
            </w:pPr>
            <w:sdt>
              <w:sdtPr>
                <w:alias w:val="Lokaltlf"/>
                <w:tag w:val="OurRef.DirectLine"/>
                <w:id w:val="10008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OurRef.DirectLine[@gbs:key='10008']" w:storeItemID="{A03F24BE-0E2A-49EB-A45C-544656A833FC}"/>
                <w:text/>
              </w:sdtPr>
              <w:sdtEndPr/>
              <w:sdtContent>
                <w:r w:rsidR="00291E3A">
                  <w:t>3637</w:t>
                </w:r>
                <w:r w:rsidR="009F5D86">
                  <w:t>7238</w:t>
                </w:r>
              </w:sdtContent>
            </w:sdt>
          </w:p>
          <w:p w:rsidR="005C4492" w:rsidRDefault="005C4492" w:rsidP="00904455">
            <w:pPr>
              <w:widowControl w:val="0"/>
              <w:spacing w:before="240"/>
            </w:pPr>
            <w:r>
              <w:rPr>
                <w:rFonts w:ascii="Gill Sans MT Condensed" w:hAnsi="Gill Sans MT Condensed" w:cs="Arial"/>
                <w:bCs/>
                <w:color w:val="000000"/>
                <w:kern w:val="36"/>
                <w:sz w:val="24"/>
                <w:szCs w:val="24"/>
              </w:rPr>
              <w:t>Reference</w:t>
            </w:r>
          </w:p>
          <w:p w:rsidR="005C4492" w:rsidRDefault="00886D09" w:rsidP="00324370">
            <w:pPr>
              <w:pStyle w:val="Afsenderinfo"/>
              <w:framePr w:wrap="auto" w:vAnchor="margin" w:hAnchor="text" w:xAlign="left" w:yAlign="inline"/>
              <w:suppressOverlap w:val="0"/>
            </w:pPr>
            <w:sdt>
              <w:sdtPr>
                <w:alias w:val="Dokumentnummer"/>
                <w:tag w:val="DocumentNumber"/>
                <w:id w:val="10009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DocumentNumber[@gbs:key='10009']" w:storeItemID="{A03F24BE-0E2A-49EB-A45C-544656A833FC}"/>
                <w:text/>
              </w:sdtPr>
              <w:sdtEndPr/>
              <w:sdtContent>
                <w:r w:rsidR="00291E3A">
                  <w:t>15/015598-2</w:t>
                </w:r>
              </w:sdtContent>
            </w:sdt>
          </w:p>
          <w:p w:rsidR="0029732C" w:rsidRDefault="0029732C" w:rsidP="00324370">
            <w:pPr>
              <w:pStyle w:val="Afsenderinfo"/>
              <w:framePr w:wrap="auto" w:vAnchor="margin" w:hAnchor="text" w:xAlign="left" w:yAlign="inline"/>
              <w:suppressOverlap w:val="0"/>
            </w:pPr>
          </w:p>
          <w:p w:rsidR="00C53C92" w:rsidRPr="00DC753E" w:rsidRDefault="00C53C92" w:rsidP="00904455">
            <w:pPr>
              <w:pStyle w:val="Sagsnummer"/>
              <w:framePr w:wrap="auto" w:vAnchor="margin" w:hAnchor="text" w:xAlign="left" w:yAlign="inline"/>
              <w:suppressOverlap w:val="0"/>
            </w:pPr>
          </w:p>
        </w:tc>
      </w:tr>
    </w:tbl>
    <w:p w:rsidR="00DB784A" w:rsidRDefault="00DB784A" w:rsidP="0031720A">
      <w:pPr>
        <w:pStyle w:val="Heading1"/>
        <w:sectPr w:rsidR="00DB784A" w:rsidSect="00E73617">
          <w:headerReference w:type="default" r:id="rId8"/>
          <w:footerReference w:type="even" r:id="rId9"/>
          <w:headerReference w:type="first" r:id="rId10"/>
          <w:footerReference w:type="first" r:id="rId11"/>
          <w:pgSz w:w="11906" w:h="16838" w:code="9"/>
          <w:pgMar w:top="2228" w:right="851" w:bottom="964" w:left="1304" w:header="567" w:footer="964" w:gutter="0"/>
          <w:cols w:space="708"/>
          <w:formProt w:val="0"/>
          <w:titlePg/>
        </w:sectPr>
      </w:pPr>
    </w:p>
    <w:p w:rsidR="00FF6402" w:rsidRDefault="00FF6402" w:rsidP="00182A59">
      <w:bookmarkStart w:id="1" w:name="Tekst4"/>
    </w:p>
    <w:bookmarkEnd w:id="1" w:displacedByCustomXml="next"/>
    <w:sdt>
      <w:sdtPr>
        <w:rPr>
          <w:rFonts w:ascii="Helv" w:hAnsi="Helv" w:cs="Helv"/>
          <w:b/>
          <w:color w:val="000000"/>
          <w:sz w:val="22"/>
          <w:szCs w:val="22"/>
        </w:rPr>
        <w:alias w:val="Dokumenttitel"/>
        <w:tag w:val="Title"/>
        <w:id w:val="10000"/>
        <w:placeholder>
          <w:docPart w:val="DefaultPlaceholder_1082065158"/>
        </w:placeholder>
        <w:dataBinding w:prefixMappings="xmlns:gbs='http://www.software-innovation.no/growBusinessDocument'" w:xpath="/gbs:GrowBusinessDocument/gbs:Title[@gbs:key='10000']" w:storeItemID="{A03F24BE-0E2A-49EB-A45C-544656A833FC}"/>
        <w:text/>
      </w:sdtPr>
      <w:sdtEndPr/>
      <w:sdtContent>
        <w:p w:rsidR="001B1DC9" w:rsidRPr="004F3DBA" w:rsidRDefault="004F3DBA" w:rsidP="0031720A">
          <w:pPr>
            <w:pStyle w:val="Heading1"/>
            <w:rPr>
              <w:sz w:val="22"/>
              <w:szCs w:val="22"/>
            </w:rPr>
          </w:pPr>
          <w:r w:rsidRPr="004F3DBA">
            <w:rPr>
              <w:rFonts w:ascii="Helv" w:hAnsi="Helv" w:cs="Helv"/>
              <w:b/>
              <w:color w:val="000000"/>
              <w:sz w:val="22"/>
              <w:szCs w:val="22"/>
            </w:rPr>
            <w:t xml:space="preserve">Informationsbrev – </w:t>
          </w:r>
          <w:r w:rsidR="00B37CAD">
            <w:rPr>
              <w:rFonts w:ascii="Helv" w:hAnsi="Helv" w:cs="Helv"/>
              <w:b/>
              <w:color w:val="000000"/>
              <w:sz w:val="22"/>
              <w:szCs w:val="22"/>
            </w:rPr>
            <w:t>Ombygning af Damhus Boulevard</w:t>
          </w:r>
          <w:r w:rsidRPr="004F3DBA">
            <w:rPr>
              <w:rFonts w:ascii="Helv" w:hAnsi="Helv" w:cs="Helv"/>
              <w:b/>
              <w:color w:val="000000"/>
              <w:sz w:val="22"/>
              <w:szCs w:val="22"/>
            </w:rPr>
            <w:t xml:space="preserve"> </w:t>
          </w:r>
        </w:p>
      </w:sdtContent>
    </w:sdt>
    <w:p w:rsidR="00291E3A" w:rsidRPr="00FC32BE" w:rsidRDefault="00291E3A" w:rsidP="00FC32BE"/>
    <w:p w:rsidR="004F3DBA" w:rsidRPr="00FC32BE" w:rsidRDefault="00B37CAD" w:rsidP="00FC32BE">
      <w:r w:rsidRPr="00FC32BE">
        <w:t>Rødovre Kommune går i gang</w:t>
      </w:r>
      <w:r w:rsidR="00FB76FB">
        <w:t xml:space="preserve"> i uge 26</w:t>
      </w:r>
      <w:r w:rsidRPr="00FC32BE">
        <w:t xml:space="preserve"> med ombygning af Damhus Boulevard mellem </w:t>
      </w:r>
      <w:proofErr w:type="spellStart"/>
      <w:r w:rsidRPr="00FC32BE">
        <w:t>Damhustorvet</w:t>
      </w:r>
      <w:proofErr w:type="spellEnd"/>
      <w:r w:rsidRPr="00FC32BE">
        <w:t xml:space="preserve"> og Randrupvej</w:t>
      </w:r>
      <w:r w:rsidR="00330D3A" w:rsidRPr="00FC32BE">
        <w:t>.</w:t>
      </w:r>
      <w:r w:rsidR="00FB76FB">
        <w:t xml:space="preserve"> Entreprenøren starte med opsætning af byggeplads og vil efterfølgende starte anlægsarbejdet op.</w:t>
      </w:r>
    </w:p>
    <w:p w:rsidR="00B37CAD" w:rsidRPr="00FC32BE" w:rsidRDefault="00B37CAD" w:rsidP="00FC32BE"/>
    <w:p w:rsidR="00B37CAD" w:rsidRPr="00FC32BE" w:rsidRDefault="00B37CAD" w:rsidP="00FC32BE">
      <w:r w:rsidRPr="00FC32BE">
        <w:t xml:space="preserve">Formålet med projektet er at </w:t>
      </w:r>
      <w:r w:rsidR="00F32307">
        <w:t>optimere</w:t>
      </w:r>
      <w:r w:rsidRPr="00FC32BE">
        <w:t xml:space="preserve"> parkering</w:t>
      </w:r>
      <w:r w:rsidR="00F32307">
        <w:t>smulighederne</w:t>
      </w:r>
      <w:r w:rsidRPr="00FC32BE">
        <w:t xml:space="preserve"> i området og </w:t>
      </w:r>
      <w:r w:rsidR="00F32307">
        <w:t>samtidig</w:t>
      </w:r>
      <w:r w:rsidRPr="00FC32BE">
        <w:t xml:space="preserve"> øge trafiksikkerhed.</w:t>
      </w:r>
      <w:r w:rsidR="00FC32BE" w:rsidRPr="00FC32BE">
        <w:t xml:space="preserve"> Der etableres over 80 parkeringspladser på denne de</w:t>
      </w:r>
      <w:r w:rsidR="00FC32BE">
        <w:t>l</w:t>
      </w:r>
      <w:r w:rsidR="00FC32BE" w:rsidRPr="00FC32BE">
        <w:t xml:space="preserve"> af vejen med cykelstier mellem parkeringspladserne og fortovet.</w:t>
      </w:r>
      <w:r w:rsidRPr="00FC32BE">
        <w:t xml:space="preserve">  </w:t>
      </w:r>
    </w:p>
    <w:p w:rsidR="004F3DBA" w:rsidRPr="00FC32BE" w:rsidRDefault="004F3DBA" w:rsidP="00FC32BE"/>
    <w:p w:rsidR="004F3DBA" w:rsidRPr="00FC32BE" w:rsidRDefault="00330D3A" w:rsidP="00FC32BE">
      <w:r w:rsidRPr="00FC32BE">
        <w:t>Disse arbejder kræver</w:t>
      </w:r>
      <w:r w:rsidR="004F3DBA" w:rsidRPr="00FC32BE">
        <w:t xml:space="preserve"> at </w:t>
      </w:r>
      <w:r w:rsidR="00B37CAD" w:rsidRPr="00FC32BE">
        <w:t xml:space="preserve">Damhus Boulevard vil være ensrettet mod Randrupvej </w:t>
      </w:r>
      <w:r w:rsidR="004F3DBA" w:rsidRPr="00FC32BE">
        <w:t>i perioden:</w:t>
      </w:r>
    </w:p>
    <w:p w:rsidR="004F3DBA" w:rsidRDefault="004F3DBA" w:rsidP="00291E3A">
      <w:pPr>
        <w:autoSpaceDE w:val="0"/>
        <w:autoSpaceDN w:val="0"/>
        <w:adjustRightInd w:val="0"/>
        <w:rPr>
          <w:rFonts w:ascii="Helv" w:hAnsi="Helv" w:cs="Helv"/>
          <w:color w:val="000000"/>
          <w:sz w:val="20"/>
        </w:rPr>
      </w:pPr>
    </w:p>
    <w:p w:rsidR="004F3DBA" w:rsidRDefault="00B37CAD" w:rsidP="004F3DBA">
      <w:pPr>
        <w:autoSpaceDE w:val="0"/>
        <w:autoSpaceDN w:val="0"/>
        <w:adjustRightInd w:val="0"/>
        <w:jc w:val="center"/>
        <w:rPr>
          <w:rFonts w:ascii="Helv" w:hAnsi="Helv" w:cs="Helv"/>
          <w:b/>
          <w:color w:val="000000"/>
          <w:sz w:val="20"/>
        </w:rPr>
      </w:pPr>
      <w:r>
        <w:rPr>
          <w:rFonts w:ascii="Helv" w:hAnsi="Helv" w:cs="Helv"/>
          <w:b/>
          <w:color w:val="000000"/>
          <w:sz w:val="20"/>
        </w:rPr>
        <w:t>Slut juni 2018</w:t>
      </w:r>
      <w:r w:rsidR="004F3DBA" w:rsidRPr="004F3DBA">
        <w:rPr>
          <w:rFonts w:ascii="Helv" w:hAnsi="Helv" w:cs="Helv"/>
          <w:b/>
          <w:color w:val="000000"/>
          <w:sz w:val="20"/>
        </w:rPr>
        <w:t xml:space="preserve"> til slut </w:t>
      </w:r>
      <w:r>
        <w:rPr>
          <w:rFonts w:ascii="Helv" w:hAnsi="Helv" w:cs="Helv"/>
          <w:b/>
          <w:color w:val="000000"/>
          <w:sz w:val="20"/>
        </w:rPr>
        <w:t>oktober</w:t>
      </w:r>
      <w:r w:rsidR="004F3DBA" w:rsidRPr="004F3DBA">
        <w:rPr>
          <w:rFonts w:ascii="Helv" w:hAnsi="Helv" w:cs="Helv"/>
          <w:b/>
          <w:color w:val="000000"/>
          <w:sz w:val="20"/>
        </w:rPr>
        <w:t xml:space="preserve"> 201</w:t>
      </w:r>
      <w:r>
        <w:rPr>
          <w:rFonts w:ascii="Helv" w:hAnsi="Helv" w:cs="Helv"/>
          <w:b/>
          <w:color w:val="000000"/>
          <w:sz w:val="20"/>
        </w:rPr>
        <w:t>8</w:t>
      </w:r>
    </w:p>
    <w:p w:rsidR="00F416E3" w:rsidRDefault="00F416E3" w:rsidP="004F3DBA">
      <w:pPr>
        <w:autoSpaceDE w:val="0"/>
        <w:autoSpaceDN w:val="0"/>
        <w:adjustRightInd w:val="0"/>
        <w:jc w:val="center"/>
        <w:rPr>
          <w:rFonts w:ascii="Helv" w:hAnsi="Helv" w:cs="Helv"/>
          <w:b/>
          <w:color w:val="000000"/>
          <w:sz w:val="20"/>
        </w:rPr>
      </w:pPr>
    </w:p>
    <w:p w:rsidR="00F416E3" w:rsidRDefault="00F416E3" w:rsidP="004F3DBA">
      <w:pPr>
        <w:autoSpaceDE w:val="0"/>
        <w:autoSpaceDN w:val="0"/>
        <w:adjustRightInd w:val="0"/>
        <w:jc w:val="center"/>
        <w:rPr>
          <w:rFonts w:ascii="Helv" w:hAnsi="Helv" w:cs="Helv"/>
          <w:b/>
          <w:color w:val="000000"/>
          <w:sz w:val="20"/>
        </w:rPr>
      </w:pPr>
    </w:p>
    <w:p w:rsidR="00F416E3" w:rsidRPr="00382125" w:rsidRDefault="00F416E3" w:rsidP="00FC32BE">
      <w:r w:rsidRPr="00382125">
        <w:t xml:space="preserve">Indkørsel </w:t>
      </w:r>
      <w:r w:rsidR="00382125">
        <w:t>kan ske</w:t>
      </w:r>
      <w:r w:rsidRPr="00382125">
        <w:t xml:space="preserve"> fra </w:t>
      </w:r>
      <w:proofErr w:type="spellStart"/>
      <w:r w:rsidRPr="00382125">
        <w:t>Damhustorvet</w:t>
      </w:r>
      <w:proofErr w:type="spellEnd"/>
      <w:r w:rsidRPr="00382125">
        <w:t xml:space="preserve"> </w:t>
      </w:r>
      <w:r w:rsidR="00382125">
        <w:t>i denne periode.</w:t>
      </w:r>
    </w:p>
    <w:p w:rsidR="00F416E3" w:rsidRDefault="00F416E3" w:rsidP="00FC32BE">
      <w:pPr>
        <w:rPr>
          <w:rFonts w:ascii="Helv" w:hAnsi="Helv" w:cs="Helv"/>
          <w:b/>
          <w:color w:val="000000"/>
          <w:sz w:val="20"/>
        </w:rPr>
      </w:pPr>
    </w:p>
    <w:p w:rsidR="00FC32BE" w:rsidRPr="00FC32BE" w:rsidRDefault="00FC32BE" w:rsidP="00FC32BE">
      <w:r w:rsidRPr="00FC32BE">
        <w:t>I denne periode vil der være begrænset parkering på strækningen</w:t>
      </w:r>
      <w:r w:rsidR="00F32307">
        <w:t xml:space="preserve"> men vi vil bestræbe os på at opretholde så mange parkeringspladser som muligt.</w:t>
      </w:r>
    </w:p>
    <w:p w:rsidR="00FC32BE" w:rsidRPr="00FC32BE" w:rsidRDefault="00FC32BE" w:rsidP="00FC32BE"/>
    <w:p w:rsidR="009F5D86" w:rsidRPr="00FC32BE" w:rsidRDefault="00B37CAD" w:rsidP="00FC32BE">
      <w:r w:rsidRPr="00FC32BE">
        <w:t>Damhus Boulevard</w:t>
      </w:r>
      <w:r w:rsidR="009F5D86" w:rsidRPr="00FC32BE">
        <w:t xml:space="preserve"> vil under hele arbejdets udførelse kunne anvendes af cyklister og fodgængere i begge retninger, dog skal </w:t>
      </w:r>
      <w:r w:rsidR="00330D3A" w:rsidRPr="00FC32BE">
        <w:t>de</w:t>
      </w:r>
      <w:r w:rsidR="009F5D86" w:rsidRPr="00FC32BE">
        <w:t xml:space="preserve"> benytte det på ethvert tidspunkt anviste fortov</w:t>
      </w:r>
      <w:r w:rsidR="00330D3A" w:rsidRPr="00FC32BE">
        <w:t>/cykel</w:t>
      </w:r>
      <w:r w:rsidRPr="00FC32BE">
        <w:t>bane</w:t>
      </w:r>
      <w:r w:rsidR="009F5D86" w:rsidRPr="00FC32BE">
        <w:t xml:space="preserve">. </w:t>
      </w:r>
    </w:p>
    <w:p w:rsidR="009F5D86" w:rsidRPr="009F5D86" w:rsidRDefault="009F5D86" w:rsidP="009F5D86">
      <w:pPr>
        <w:autoSpaceDE w:val="0"/>
        <w:autoSpaceDN w:val="0"/>
        <w:adjustRightInd w:val="0"/>
        <w:rPr>
          <w:rFonts w:ascii="Helv" w:hAnsi="Helv" w:cs="Helv"/>
          <w:color w:val="000000"/>
          <w:sz w:val="20"/>
        </w:rPr>
      </w:pPr>
    </w:p>
    <w:p w:rsidR="002A28D9" w:rsidRDefault="00551236" w:rsidP="00B34873">
      <w:r>
        <w:t>Vi beklæger de gener som anlægsarbejdet medfører.</w:t>
      </w:r>
    </w:p>
    <w:p w:rsidR="002A28D9" w:rsidRDefault="002A28D9" w:rsidP="00B34873"/>
    <w:p w:rsidR="001B1DC9" w:rsidRPr="002467FF" w:rsidRDefault="001B1DC9" w:rsidP="00B34873">
      <w:r w:rsidRPr="002467FF">
        <w:t>Med venlig hilsen</w:t>
      </w:r>
    </w:p>
    <w:p w:rsidR="001B1DC9" w:rsidRPr="002467FF" w:rsidRDefault="001B1DC9" w:rsidP="00B34873"/>
    <w:p w:rsidR="001B1DC9" w:rsidRPr="002467FF" w:rsidRDefault="001B1DC9" w:rsidP="00B34873"/>
    <w:sdt>
      <w:sdtPr>
        <w:alias w:val="Dokumentansvarlig"/>
        <w:tag w:val="OurRef.Name"/>
        <w:id w:val="10002"/>
        <w:placeholder>
          <w:docPart w:val="DefaultPlaceholder_1082065158"/>
        </w:placeholder>
        <w:dataBinding w:prefixMappings="xmlns:gbs='http://www.software-innovation.no/growBusinessDocument'" w:xpath="/gbs:GrowBusinessDocument/gbs:OurRef.Name[@gbs:key='10002']" w:storeItemID="{A03F24BE-0E2A-49EB-A45C-544656A833FC}"/>
        <w:text/>
      </w:sdtPr>
      <w:sdtEndPr/>
      <w:sdtContent>
        <w:p w:rsidR="005A2EE3" w:rsidRDefault="009F5D86" w:rsidP="0089337C">
          <w:r>
            <w:t>Jon Thor Sigurdsson</w:t>
          </w:r>
        </w:p>
      </w:sdtContent>
    </w:sdt>
    <w:p w:rsidR="00B37CAD" w:rsidRDefault="00FC32BE" w:rsidP="0089337C">
      <w:r>
        <w:rPr>
          <w:noProof/>
        </w:rPr>
        <w:drawing>
          <wp:anchor distT="0" distB="0" distL="114300" distR="114300" simplePos="0" relativeHeight="251658240" behindDoc="0" locked="0" layoutInCell="1" allowOverlap="1" wp14:anchorId="46F0BFCB" wp14:editId="1CFAAD02">
            <wp:simplePos x="0" y="0"/>
            <wp:positionH relativeFrom="column">
              <wp:posOffset>-83185</wp:posOffset>
            </wp:positionH>
            <wp:positionV relativeFrom="paragraph">
              <wp:posOffset>572135</wp:posOffset>
            </wp:positionV>
            <wp:extent cx="5129530" cy="1231265"/>
            <wp:effectExtent l="0" t="0" r="0" b="698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" t="35882" r="52324" b="36971"/>
                    <a:stretch/>
                  </pic:blipFill>
                  <pic:spPr bwMode="auto">
                    <a:xfrm>
                      <a:off x="0" y="0"/>
                      <a:ext cx="5129530" cy="12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CAD" w:rsidRDefault="00B37CAD" w:rsidP="0089337C"/>
    <w:sectPr w:rsidR="00B37CAD" w:rsidSect="00E73617">
      <w:type w:val="continuous"/>
      <w:pgSz w:w="11906" w:h="16838" w:code="9"/>
      <w:pgMar w:top="2226" w:right="851" w:bottom="964" w:left="3686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6D09" w:rsidRDefault="00886D09">
      <w:r>
        <w:separator/>
      </w:r>
    </w:p>
  </w:endnote>
  <w:endnote w:type="continuationSeparator" w:id="0">
    <w:p w:rsidR="00886D09" w:rsidRDefault="00886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Gill Sans MT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0A3" w:rsidRDefault="002050A3" w:rsidP="003442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A099B">
      <w:rPr>
        <w:rStyle w:val="PageNumber"/>
        <w:noProof/>
      </w:rPr>
      <w:t>1</w:t>
    </w:r>
    <w:r>
      <w:rPr>
        <w:rStyle w:val="PageNumber"/>
      </w:rPr>
      <w:fldChar w:fldCharType="end"/>
    </w:r>
  </w:p>
  <w:p w:rsidR="002050A3" w:rsidRDefault="002050A3" w:rsidP="003442A0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0A3" w:rsidRPr="00904455" w:rsidRDefault="002050A3" w:rsidP="00E55B22">
    <w:pPr>
      <w:pStyle w:val="Footer"/>
      <w:ind w:left="-170"/>
      <w:rPr>
        <w:caps w:val="0"/>
        <w:szCs w:val="18"/>
      </w:rPr>
    </w:pPr>
    <w:r w:rsidRPr="00904455">
      <w:rPr>
        <w:caps w:val="0"/>
        <w:szCs w:val="18"/>
      </w:rPr>
      <w:t xml:space="preserve">Side </w:t>
    </w:r>
    <w:r w:rsidRPr="00904455">
      <w:rPr>
        <w:rStyle w:val="PageNumber"/>
        <w:caps w:val="0"/>
        <w:szCs w:val="18"/>
      </w:rPr>
      <w:fldChar w:fldCharType="begin"/>
    </w:r>
    <w:r w:rsidRPr="00904455">
      <w:rPr>
        <w:rStyle w:val="PageNumber"/>
        <w:caps w:val="0"/>
        <w:szCs w:val="18"/>
      </w:rPr>
      <w:instrText xml:space="preserve"> PAGE </w:instrText>
    </w:r>
    <w:r w:rsidRPr="00904455">
      <w:rPr>
        <w:rStyle w:val="PageNumber"/>
        <w:caps w:val="0"/>
        <w:szCs w:val="18"/>
      </w:rPr>
      <w:fldChar w:fldCharType="separate"/>
    </w:r>
    <w:r w:rsidR="00FB76FB">
      <w:rPr>
        <w:rStyle w:val="PageNumber"/>
        <w:caps w:val="0"/>
        <w:noProof/>
        <w:szCs w:val="18"/>
      </w:rPr>
      <w:t>1</w:t>
    </w:r>
    <w:r w:rsidRPr="00904455">
      <w:rPr>
        <w:rStyle w:val="PageNumber"/>
        <w:caps w:val="0"/>
        <w:szCs w:val="18"/>
      </w:rPr>
      <w:fldChar w:fldCharType="end"/>
    </w:r>
    <w:r w:rsidRPr="00904455">
      <w:rPr>
        <w:rStyle w:val="PageNumber"/>
        <w:caps w:val="0"/>
        <w:szCs w:val="18"/>
      </w:rPr>
      <w:t xml:space="preserve"> af </w:t>
    </w:r>
    <w:r w:rsidRPr="00904455">
      <w:rPr>
        <w:rStyle w:val="PageNumber"/>
        <w:caps w:val="0"/>
        <w:szCs w:val="18"/>
      </w:rPr>
      <w:fldChar w:fldCharType="begin"/>
    </w:r>
    <w:r w:rsidRPr="00904455">
      <w:rPr>
        <w:rStyle w:val="PageNumber"/>
        <w:caps w:val="0"/>
        <w:szCs w:val="18"/>
      </w:rPr>
      <w:instrText xml:space="preserve"> NUMPAGES </w:instrText>
    </w:r>
    <w:r w:rsidRPr="00904455">
      <w:rPr>
        <w:rStyle w:val="PageNumber"/>
        <w:caps w:val="0"/>
        <w:szCs w:val="18"/>
      </w:rPr>
      <w:fldChar w:fldCharType="separate"/>
    </w:r>
    <w:r w:rsidR="00FB76FB">
      <w:rPr>
        <w:rStyle w:val="PageNumber"/>
        <w:caps w:val="0"/>
        <w:noProof/>
        <w:szCs w:val="18"/>
      </w:rPr>
      <w:t>1</w:t>
    </w:r>
    <w:r w:rsidRPr="00904455">
      <w:rPr>
        <w:rStyle w:val="PageNumber"/>
        <w:caps w:val="0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6D09" w:rsidRDefault="00886D09">
      <w:r>
        <w:separator/>
      </w:r>
    </w:p>
  </w:footnote>
  <w:footnote w:type="continuationSeparator" w:id="0">
    <w:p w:rsidR="00886D09" w:rsidRDefault="00886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rightFromText="284" w:vertAnchor="page" w:horzAnchor="page" w:tblpX="1135" w:tblpY="10491"/>
      <w:tblOverlap w:val="never"/>
      <w:tblW w:w="2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364"/>
    </w:tblGrid>
    <w:tr w:rsidR="002050A3" w:rsidTr="00D31193">
      <w:trPr>
        <w:trHeight w:hRule="exact" w:val="5330"/>
      </w:trPr>
      <w:tc>
        <w:tcPr>
          <w:tcW w:w="2364" w:type="dxa"/>
          <w:tcBorders>
            <w:bottom w:val="single" w:sz="4" w:space="0" w:color="auto"/>
            <w:right w:val="single" w:sz="4" w:space="0" w:color="auto"/>
          </w:tcBorders>
          <w:tcMar>
            <w:top w:w="0" w:type="dxa"/>
            <w:bottom w:w="142" w:type="dxa"/>
          </w:tcMar>
          <w:vAlign w:val="bottom"/>
        </w:tcPr>
        <w:p w:rsidR="002050A3" w:rsidRDefault="002050A3" w:rsidP="00D31193">
          <w:pPr>
            <w:pStyle w:val="Afsenderinfo"/>
            <w:framePr w:wrap="auto" w:vAnchor="margin" w:hAnchor="text" w:xAlign="left" w:yAlign="inline"/>
            <w:suppressOverlap w:val="0"/>
            <w:rPr>
              <w:rFonts w:ascii="Gill Sans MT Condensed" w:hAnsi="Gill Sans MT Condensed" w:cs="Arial"/>
              <w:bCs/>
              <w:color w:val="000000"/>
              <w:kern w:val="36"/>
              <w:sz w:val="24"/>
              <w:szCs w:val="24"/>
            </w:rPr>
          </w:pPr>
          <w:r w:rsidRPr="00E8234F">
            <w:rPr>
              <w:rFonts w:ascii="Gill Sans MT Condensed" w:hAnsi="Gill Sans MT Condensed" w:cs="Arial"/>
              <w:bCs/>
              <w:color w:val="000000"/>
              <w:kern w:val="36"/>
              <w:sz w:val="24"/>
              <w:szCs w:val="24"/>
            </w:rPr>
            <w:t>Reference:</w:t>
          </w:r>
        </w:p>
        <w:p w:rsidR="002050A3" w:rsidRDefault="00886D09" w:rsidP="00D31193">
          <w:pPr>
            <w:pStyle w:val="Afsenderinfo"/>
            <w:framePr w:wrap="auto" w:vAnchor="margin" w:hAnchor="text" w:xAlign="left" w:yAlign="inline"/>
            <w:suppressOverlap w:val="0"/>
          </w:pPr>
          <w:sdt>
            <w:sdtPr>
              <w:alias w:val="Dokumentnummer"/>
              <w:tag w:val="DocumentNumber"/>
              <w:id w:val="10015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15']" w:storeItemID="{A03F24BE-0E2A-49EB-A45C-544656A833FC}"/>
              <w:text/>
            </w:sdtPr>
            <w:sdtEndPr>
              <w:rPr>
                <w:rFonts w:cs="Arial"/>
                <w:bCs/>
                <w:color w:val="000000"/>
                <w:kern w:val="36"/>
              </w:rPr>
            </w:sdtEndPr>
            <w:sdtContent>
              <w:r w:rsidR="00291E3A">
                <w:t>15/015598-2</w:t>
              </w:r>
            </w:sdtContent>
          </w:sdt>
        </w:p>
        <w:p w:rsidR="002050A3" w:rsidRPr="00895866" w:rsidRDefault="002050A3" w:rsidP="00D31193">
          <w:pPr>
            <w:pStyle w:val="Afsenderinfo"/>
            <w:framePr w:wrap="auto" w:vAnchor="margin" w:hAnchor="text" w:xAlign="left" w:yAlign="inline"/>
            <w:suppressOverlap w:val="0"/>
            <w:rPr>
              <w:rFonts w:cs="Arial"/>
              <w:bCs/>
              <w:color w:val="000000"/>
              <w:kern w:val="36"/>
            </w:rPr>
          </w:pPr>
        </w:p>
        <w:p w:rsidR="002050A3" w:rsidRPr="00DC753E" w:rsidRDefault="002050A3" w:rsidP="00D31193">
          <w:pPr>
            <w:pStyle w:val="Afsenderinfo"/>
            <w:framePr w:wrap="auto" w:vAnchor="margin" w:hAnchor="text" w:xAlign="left" w:yAlign="inline"/>
            <w:suppressOverlap w:val="0"/>
          </w:pPr>
          <w:r w:rsidRPr="005D3382">
            <w:t xml:space="preserve"> Side </w:t>
          </w:r>
          <w:r w:rsidRPr="005D3382">
            <w:fldChar w:fldCharType="begin"/>
          </w:r>
          <w:r w:rsidRPr="005D3382">
            <w:instrText xml:space="preserve"> PAGE </w:instrText>
          </w:r>
          <w:r w:rsidRPr="005D3382">
            <w:fldChar w:fldCharType="separate"/>
          </w:r>
          <w:r w:rsidR="00EA099B">
            <w:t>1</w:t>
          </w:r>
          <w:r w:rsidRPr="005D3382">
            <w:fldChar w:fldCharType="end"/>
          </w:r>
          <w:r w:rsidRPr="005D3382">
            <w:t xml:space="preserve"> af </w:t>
          </w:r>
          <w:r w:rsidRPr="005D3382">
            <w:fldChar w:fldCharType="begin"/>
          </w:r>
          <w:r w:rsidRPr="005D3382">
            <w:instrText xml:space="preserve"> NUMPAGES </w:instrText>
          </w:r>
          <w:r w:rsidRPr="005D3382">
            <w:fldChar w:fldCharType="separate"/>
          </w:r>
          <w:r w:rsidR="00FB76FB">
            <w:t>1</w:t>
          </w:r>
          <w:r w:rsidRPr="005D3382">
            <w:fldChar w:fldCharType="end"/>
          </w:r>
        </w:p>
      </w:tc>
    </w:tr>
  </w:tbl>
  <w:p w:rsidR="002050A3" w:rsidRDefault="002050A3" w:rsidP="0024393E">
    <w:pPr>
      <w:pStyle w:val="ListBullet"/>
      <w:numPr>
        <w:ilvl w:val="0"/>
        <w:numId w:val="0"/>
      </w:num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8046"/>
    </w:tblGrid>
    <w:tr w:rsidR="002050A3" w:rsidTr="00A92084">
      <w:tc>
        <w:tcPr>
          <w:tcW w:w="8046" w:type="dxa"/>
        </w:tcPr>
        <w:p w:rsidR="002050A3" w:rsidRPr="00A92084" w:rsidRDefault="002050A3" w:rsidP="005A2EE3">
          <w:pPr>
            <w:rPr>
              <w:sz w:val="18"/>
              <w:szCs w:val="18"/>
            </w:rPr>
          </w:pPr>
        </w:p>
      </w:tc>
    </w:tr>
  </w:tbl>
  <w:p w:rsidR="002050A3" w:rsidRDefault="002050A3" w:rsidP="00895A07"/>
  <w:p w:rsidR="002050A3" w:rsidRPr="001C475D" w:rsidRDefault="002050A3" w:rsidP="00895A07">
    <w:r>
      <w:rPr>
        <w:noProof/>
      </w:rPr>
      <w:drawing>
        <wp:anchor distT="0" distB="0" distL="114300" distR="114300" simplePos="0" relativeHeight="251659264" behindDoc="1" locked="0" layoutInCell="1" allowOverlap="1" wp14:anchorId="508CF0F5" wp14:editId="4A04B8E6">
          <wp:simplePos x="0" y="0"/>
          <wp:positionH relativeFrom="column">
            <wp:posOffset>5153660</wp:posOffset>
          </wp:positionH>
          <wp:positionV relativeFrom="page">
            <wp:posOffset>360045</wp:posOffset>
          </wp:positionV>
          <wp:extent cx="1047600" cy="1047600"/>
          <wp:effectExtent l="0" t="0" r="635" b="635"/>
          <wp:wrapTight wrapText="bothSides">
            <wp:wrapPolygon edited="0">
              <wp:start x="0" y="0"/>
              <wp:lineTo x="0" y="21220"/>
              <wp:lineTo x="21220" y="21220"/>
              <wp:lineTo x="21220" y="0"/>
              <wp:lineTo x="0" y="0"/>
            </wp:wrapPolygon>
          </wp:wrapTight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t-logo-2x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600" cy="10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30870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00DF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B090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3AEE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EE48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125D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6E8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78E0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C1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22F5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D53B87"/>
    <w:multiLevelType w:val="hybridMultilevel"/>
    <w:tmpl w:val="CCF6AD46"/>
    <w:lvl w:ilvl="0" w:tplc="04060001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hint="default"/>
      </w:rPr>
    </w:lvl>
  </w:abstractNum>
  <w:abstractNum w:abstractNumId="11" w15:restartNumberingAfterBreak="0">
    <w:nsid w:val="392E5BC1"/>
    <w:multiLevelType w:val="hybridMultilevel"/>
    <w:tmpl w:val="45BE0EEC"/>
    <w:lvl w:ilvl="0" w:tplc="1FF8C35A">
      <w:start w:val="1"/>
      <w:numFmt w:val="bullet"/>
      <w:pStyle w:val="TypografiLigemargenerHjre038cm"/>
      <w:lvlText w:val=""/>
      <w:lvlJc w:val="left"/>
      <w:pPr>
        <w:tabs>
          <w:tab w:val="num" w:pos="511"/>
        </w:tabs>
        <w:ind w:left="511" w:hanging="30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594"/>
        </w:tabs>
        <w:ind w:left="15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314"/>
        </w:tabs>
        <w:ind w:left="231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034"/>
        </w:tabs>
        <w:ind w:left="303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754"/>
        </w:tabs>
        <w:ind w:left="375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474"/>
        </w:tabs>
        <w:ind w:left="447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194"/>
        </w:tabs>
        <w:ind w:left="519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914"/>
        </w:tabs>
        <w:ind w:left="591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634"/>
        </w:tabs>
        <w:ind w:left="6634" w:hanging="360"/>
      </w:pPr>
      <w:rPr>
        <w:rFonts w:ascii="Wingdings" w:hAnsi="Wingdings" w:hint="default"/>
      </w:rPr>
    </w:lvl>
  </w:abstractNum>
  <w:abstractNum w:abstractNumId="12" w15:restartNumberingAfterBreak="0">
    <w:nsid w:val="791E4397"/>
    <w:multiLevelType w:val="hybridMultilevel"/>
    <w:tmpl w:val="97A63F22"/>
    <w:lvl w:ilvl="0" w:tplc="04060001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1304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FF"/>
    <w:rsid w:val="00042D0C"/>
    <w:rsid w:val="00050707"/>
    <w:rsid w:val="00060ACC"/>
    <w:rsid w:val="0007180E"/>
    <w:rsid w:val="000740F6"/>
    <w:rsid w:val="0008343A"/>
    <w:rsid w:val="0008435D"/>
    <w:rsid w:val="000875E4"/>
    <w:rsid w:val="000876B1"/>
    <w:rsid w:val="000947F4"/>
    <w:rsid w:val="000B35C6"/>
    <w:rsid w:val="000B420B"/>
    <w:rsid w:val="000B557D"/>
    <w:rsid w:val="000D2FAB"/>
    <w:rsid w:val="000E2F67"/>
    <w:rsid w:val="000E58AD"/>
    <w:rsid w:val="000F043C"/>
    <w:rsid w:val="00106FA9"/>
    <w:rsid w:val="00111285"/>
    <w:rsid w:val="00112C4A"/>
    <w:rsid w:val="00120524"/>
    <w:rsid w:val="00124C73"/>
    <w:rsid w:val="001603EC"/>
    <w:rsid w:val="001746A5"/>
    <w:rsid w:val="00182A59"/>
    <w:rsid w:val="001872C7"/>
    <w:rsid w:val="00194771"/>
    <w:rsid w:val="001A0144"/>
    <w:rsid w:val="001B1DC9"/>
    <w:rsid w:val="001B26A7"/>
    <w:rsid w:val="001B2B02"/>
    <w:rsid w:val="001C475D"/>
    <w:rsid w:val="001D1B56"/>
    <w:rsid w:val="001F39B5"/>
    <w:rsid w:val="001F5EF0"/>
    <w:rsid w:val="001F721A"/>
    <w:rsid w:val="00201293"/>
    <w:rsid w:val="00202E94"/>
    <w:rsid w:val="00204FD6"/>
    <w:rsid w:val="002050A3"/>
    <w:rsid w:val="0021077B"/>
    <w:rsid w:val="002121D4"/>
    <w:rsid w:val="002122FE"/>
    <w:rsid w:val="0021549B"/>
    <w:rsid w:val="00227014"/>
    <w:rsid w:val="00241E03"/>
    <w:rsid w:val="0024393E"/>
    <w:rsid w:val="002467FF"/>
    <w:rsid w:val="00251278"/>
    <w:rsid w:val="0026359D"/>
    <w:rsid w:val="00265415"/>
    <w:rsid w:val="00266794"/>
    <w:rsid w:val="002738D9"/>
    <w:rsid w:val="0028758F"/>
    <w:rsid w:val="00291E3A"/>
    <w:rsid w:val="0029732C"/>
    <w:rsid w:val="002A28D9"/>
    <w:rsid w:val="002B5119"/>
    <w:rsid w:val="002B6A8C"/>
    <w:rsid w:val="002C717C"/>
    <w:rsid w:val="002D4063"/>
    <w:rsid w:val="002D7796"/>
    <w:rsid w:val="002D7CBA"/>
    <w:rsid w:val="002E19FA"/>
    <w:rsid w:val="002E2731"/>
    <w:rsid w:val="002E3FD4"/>
    <w:rsid w:val="002F213B"/>
    <w:rsid w:val="002F3847"/>
    <w:rsid w:val="003039C3"/>
    <w:rsid w:val="00313B78"/>
    <w:rsid w:val="0031720A"/>
    <w:rsid w:val="00323282"/>
    <w:rsid w:val="00324370"/>
    <w:rsid w:val="00330D3A"/>
    <w:rsid w:val="003442A0"/>
    <w:rsid w:val="003444EF"/>
    <w:rsid w:val="0034701D"/>
    <w:rsid w:val="00351E77"/>
    <w:rsid w:val="00353CEF"/>
    <w:rsid w:val="003570A2"/>
    <w:rsid w:val="00362EBC"/>
    <w:rsid w:val="00380AD0"/>
    <w:rsid w:val="00382125"/>
    <w:rsid w:val="00391F0E"/>
    <w:rsid w:val="00394758"/>
    <w:rsid w:val="003A6FA0"/>
    <w:rsid w:val="003B42FD"/>
    <w:rsid w:val="003B76F8"/>
    <w:rsid w:val="003C0212"/>
    <w:rsid w:val="003D44E0"/>
    <w:rsid w:val="003D7A4C"/>
    <w:rsid w:val="003F0FC7"/>
    <w:rsid w:val="003F709A"/>
    <w:rsid w:val="00414F22"/>
    <w:rsid w:val="00433FC5"/>
    <w:rsid w:val="00434BF5"/>
    <w:rsid w:val="00434E7C"/>
    <w:rsid w:val="00440BC2"/>
    <w:rsid w:val="00441205"/>
    <w:rsid w:val="00450C1D"/>
    <w:rsid w:val="0049079F"/>
    <w:rsid w:val="004A1CE7"/>
    <w:rsid w:val="004B20C0"/>
    <w:rsid w:val="004C096D"/>
    <w:rsid w:val="004C2CE2"/>
    <w:rsid w:val="004D2EE5"/>
    <w:rsid w:val="004D4D5F"/>
    <w:rsid w:val="004D690D"/>
    <w:rsid w:val="004E79C3"/>
    <w:rsid w:val="004F3DBA"/>
    <w:rsid w:val="00501C9C"/>
    <w:rsid w:val="00517C1E"/>
    <w:rsid w:val="00520AEB"/>
    <w:rsid w:val="0052325D"/>
    <w:rsid w:val="00526D8B"/>
    <w:rsid w:val="0053197F"/>
    <w:rsid w:val="00540862"/>
    <w:rsid w:val="00540D4D"/>
    <w:rsid w:val="005418F1"/>
    <w:rsid w:val="00542DCA"/>
    <w:rsid w:val="00545C8B"/>
    <w:rsid w:val="005509A2"/>
    <w:rsid w:val="00551236"/>
    <w:rsid w:val="00552ACE"/>
    <w:rsid w:val="00557B61"/>
    <w:rsid w:val="00561952"/>
    <w:rsid w:val="005668EB"/>
    <w:rsid w:val="00571F31"/>
    <w:rsid w:val="00585B37"/>
    <w:rsid w:val="00587497"/>
    <w:rsid w:val="00597DEC"/>
    <w:rsid w:val="005A2EE3"/>
    <w:rsid w:val="005B248B"/>
    <w:rsid w:val="005B35C3"/>
    <w:rsid w:val="005C4492"/>
    <w:rsid w:val="005D17B7"/>
    <w:rsid w:val="005D3382"/>
    <w:rsid w:val="005D3F48"/>
    <w:rsid w:val="005F43E6"/>
    <w:rsid w:val="005F44B2"/>
    <w:rsid w:val="005F5448"/>
    <w:rsid w:val="00605E3A"/>
    <w:rsid w:val="006073CA"/>
    <w:rsid w:val="00613360"/>
    <w:rsid w:val="00613B54"/>
    <w:rsid w:val="006254B6"/>
    <w:rsid w:val="00632C4D"/>
    <w:rsid w:val="00654CAC"/>
    <w:rsid w:val="00660485"/>
    <w:rsid w:val="00677825"/>
    <w:rsid w:val="0068288F"/>
    <w:rsid w:val="0068290B"/>
    <w:rsid w:val="00692A3F"/>
    <w:rsid w:val="00694D40"/>
    <w:rsid w:val="00695387"/>
    <w:rsid w:val="006A210B"/>
    <w:rsid w:val="006A55F0"/>
    <w:rsid w:val="006C1890"/>
    <w:rsid w:val="006D08CB"/>
    <w:rsid w:val="006E0263"/>
    <w:rsid w:val="00704ACD"/>
    <w:rsid w:val="007123A1"/>
    <w:rsid w:val="00716712"/>
    <w:rsid w:val="007340BA"/>
    <w:rsid w:val="00736988"/>
    <w:rsid w:val="00742D69"/>
    <w:rsid w:val="00753C32"/>
    <w:rsid w:val="007722B4"/>
    <w:rsid w:val="00772839"/>
    <w:rsid w:val="007751EB"/>
    <w:rsid w:val="00791BF3"/>
    <w:rsid w:val="00791F54"/>
    <w:rsid w:val="00792D85"/>
    <w:rsid w:val="007A399C"/>
    <w:rsid w:val="007C20D3"/>
    <w:rsid w:val="007D52BC"/>
    <w:rsid w:val="007E0060"/>
    <w:rsid w:val="007F4334"/>
    <w:rsid w:val="0080453F"/>
    <w:rsid w:val="00806D0F"/>
    <w:rsid w:val="0081254D"/>
    <w:rsid w:val="00814E64"/>
    <w:rsid w:val="00822291"/>
    <w:rsid w:val="00831EC0"/>
    <w:rsid w:val="00857565"/>
    <w:rsid w:val="00860498"/>
    <w:rsid w:val="0086057D"/>
    <w:rsid w:val="0087341D"/>
    <w:rsid w:val="0087401E"/>
    <w:rsid w:val="00886D09"/>
    <w:rsid w:val="0089337C"/>
    <w:rsid w:val="00895866"/>
    <w:rsid w:val="00895A07"/>
    <w:rsid w:val="008A207F"/>
    <w:rsid w:val="008A5980"/>
    <w:rsid w:val="008B47C7"/>
    <w:rsid w:val="008D4965"/>
    <w:rsid w:val="008D694D"/>
    <w:rsid w:val="008E5E5F"/>
    <w:rsid w:val="00900414"/>
    <w:rsid w:val="0090162C"/>
    <w:rsid w:val="00904455"/>
    <w:rsid w:val="009120A1"/>
    <w:rsid w:val="009124B8"/>
    <w:rsid w:val="00915730"/>
    <w:rsid w:val="00923F41"/>
    <w:rsid w:val="00925992"/>
    <w:rsid w:val="00942408"/>
    <w:rsid w:val="00943F76"/>
    <w:rsid w:val="009449C6"/>
    <w:rsid w:val="009506E3"/>
    <w:rsid w:val="00951E8F"/>
    <w:rsid w:val="00952B6D"/>
    <w:rsid w:val="009543E7"/>
    <w:rsid w:val="00962C7B"/>
    <w:rsid w:val="009638CA"/>
    <w:rsid w:val="00970294"/>
    <w:rsid w:val="009711C5"/>
    <w:rsid w:val="009742C9"/>
    <w:rsid w:val="00974D3E"/>
    <w:rsid w:val="009873FF"/>
    <w:rsid w:val="009B7C5D"/>
    <w:rsid w:val="009C6C95"/>
    <w:rsid w:val="009D4DD7"/>
    <w:rsid w:val="009F38ED"/>
    <w:rsid w:val="009F4743"/>
    <w:rsid w:val="009F5D86"/>
    <w:rsid w:val="009F6A5C"/>
    <w:rsid w:val="00A00C4A"/>
    <w:rsid w:val="00A013FE"/>
    <w:rsid w:val="00A034C2"/>
    <w:rsid w:val="00A20449"/>
    <w:rsid w:val="00A3771E"/>
    <w:rsid w:val="00A4240F"/>
    <w:rsid w:val="00A43AE0"/>
    <w:rsid w:val="00A45395"/>
    <w:rsid w:val="00A462B9"/>
    <w:rsid w:val="00A64FC3"/>
    <w:rsid w:val="00A7069A"/>
    <w:rsid w:val="00A9125B"/>
    <w:rsid w:val="00A92084"/>
    <w:rsid w:val="00A94550"/>
    <w:rsid w:val="00AA5F31"/>
    <w:rsid w:val="00AB1929"/>
    <w:rsid w:val="00AD04FF"/>
    <w:rsid w:val="00AD6EBE"/>
    <w:rsid w:val="00AE566A"/>
    <w:rsid w:val="00AE6343"/>
    <w:rsid w:val="00AF2367"/>
    <w:rsid w:val="00B048B1"/>
    <w:rsid w:val="00B10765"/>
    <w:rsid w:val="00B109EC"/>
    <w:rsid w:val="00B113A3"/>
    <w:rsid w:val="00B1751B"/>
    <w:rsid w:val="00B20E9E"/>
    <w:rsid w:val="00B21E6D"/>
    <w:rsid w:val="00B24C17"/>
    <w:rsid w:val="00B32022"/>
    <w:rsid w:val="00B34873"/>
    <w:rsid w:val="00B37CAD"/>
    <w:rsid w:val="00B432A0"/>
    <w:rsid w:val="00B533D4"/>
    <w:rsid w:val="00B64879"/>
    <w:rsid w:val="00B657CE"/>
    <w:rsid w:val="00B80B71"/>
    <w:rsid w:val="00B81CB2"/>
    <w:rsid w:val="00B92659"/>
    <w:rsid w:val="00B96BCC"/>
    <w:rsid w:val="00BB453E"/>
    <w:rsid w:val="00BB68DA"/>
    <w:rsid w:val="00BB70F4"/>
    <w:rsid w:val="00BC3F0C"/>
    <w:rsid w:val="00BC4FAC"/>
    <w:rsid w:val="00BC65CE"/>
    <w:rsid w:val="00BE1FC9"/>
    <w:rsid w:val="00BF5157"/>
    <w:rsid w:val="00C15F22"/>
    <w:rsid w:val="00C25D3C"/>
    <w:rsid w:val="00C2718B"/>
    <w:rsid w:val="00C502BC"/>
    <w:rsid w:val="00C51765"/>
    <w:rsid w:val="00C53C92"/>
    <w:rsid w:val="00C7178A"/>
    <w:rsid w:val="00C7501B"/>
    <w:rsid w:val="00C82A63"/>
    <w:rsid w:val="00C84F49"/>
    <w:rsid w:val="00C86C00"/>
    <w:rsid w:val="00C94F7F"/>
    <w:rsid w:val="00C950F1"/>
    <w:rsid w:val="00CB2548"/>
    <w:rsid w:val="00CC07DF"/>
    <w:rsid w:val="00CC777B"/>
    <w:rsid w:val="00CC7AD6"/>
    <w:rsid w:val="00CD1F6C"/>
    <w:rsid w:val="00CD668A"/>
    <w:rsid w:val="00CE3EE3"/>
    <w:rsid w:val="00CF0335"/>
    <w:rsid w:val="00CF5346"/>
    <w:rsid w:val="00CF6646"/>
    <w:rsid w:val="00D02A2B"/>
    <w:rsid w:val="00D036B1"/>
    <w:rsid w:val="00D14D31"/>
    <w:rsid w:val="00D1502A"/>
    <w:rsid w:val="00D15910"/>
    <w:rsid w:val="00D17494"/>
    <w:rsid w:val="00D31193"/>
    <w:rsid w:val="00D31963"/>
    <w:rsid w:val="00D323EF"/>
    <w:rsid w:val="00D33244"/>
    <w:rsid w:val="00D36A8C"/>
    <w:rsid w:val="00D41FF1"/>
    <w:rsid w:val="00D51401"/>
    <w:rsid w:val="00D5721C"/>
    <w:rsid w:val="00D63F9B"/>
    <w:rsid w:val="00D640E8"/>
    <w:rsid w:val="00D670DD"/>
    <w:rsid w:val="00D722D2"/>
    <w:rsid w:val="00DA2E44"/>
    <w:rsid w:val="00DA52E6"/>
    <w:rsid w:val="00DA7BBC"/>
    <w:rsid w:val="00DB28E4"/>
    <w:rsid w:val="00DB784A"/>
    <w:rsid w:val="00DC4D3F"/>
    <w:rsid w:val="00DC753E"/>
    <w:rsid w:val="00DD2F96"/>
    <w:rsid w:val="00DD3F7C"/>
    <w:rsid w:val="00DE4534"/>
    <w:rsid w:val="00DF0EEF"/>
    <w:rsid w:val="00E02282"/>
    <w:rsid w:val="00E03C2E"/>
    <w:rsid w:val="00E12115"/>
    <w:rsid w:val="00E13D07"/>
    <w:rsid w:val="00E23AC8"/>
    <w:rsid w:val="00E24F88"/>
    <w:rsid w:val="00E33881"/>
    <w:rsid w:val="00E50689"/>
    <w:rsid w:val="00E55B22"/>
    <w:rsid w:val="00E73617"/>
    <w:rsid w:val="00E8234F"/>
    <w:rsid w:val="00E91A61"/>
    <w:rsid w:val="00E93BD7"/>
    <w:rsid w:val="00EA099B"/>
    <w:rsid w:val="00EA255F"/>
    <w:rsid w:val="00EA5B39"/>
    <w:rsid w:val="00EB4666"/>
    <w:rsid w:val="00EC4B40"/>
    <w:rsid w:val="00EC4F18"/>
    <w:rsid w:val="00EC6967"/>
    <w:rsid w:val="00ED2DF8"/>
    <w:rsid w:val="00ED46CF"/>
    <w:rsid w:val="00ED76F3"/>
    <w:rsid w:val="00EF14DB"/>
    <w:rsid w:val="00EF1AD5"/>
    <w:rsid w:val="00EF3039"/>
    <w:rsid w:val="00EF4B1C"/>
    <w:rsid w:val="00F1384D"/>
    <w:rsid w:val="00F271DA"/>
    <w:rsid w:val="00F27205"/>
    <w:rsid w:val="00F322B2"/>
    <w:rsid w:val="00F32307"/>
    <w:rsid w:val="00F416E3"/>
    <w:rsid w:val="00F44EC0"/>
    <w:rsid w:val="00F555B0"/>
    <w:rsid w:val="00F660A9"/>
    <w:rsid w:val="00F82A41"/>
    <w:rsid w:val="00F830A8"/>
    <w:rsid w:val="00F86DF2"/>
    <w:rsid w:val="00F90A0E"/>
    <w:rsid w:val="00F9509F"/>
    <w:rsid w:val="00F962F9"/>
    <w:rsid w:val="00FA2AF3"/>
    <w:rsid w:val="00FA45D2"/>
    <w:rsid w:val="00FB3B3D"/>
    <w:rsid w:val="00FB43C7"/>
    <w:rsid w:val="00FB76FB"/>
    <w:rsid w:val="00FC32BE"/>
    <w:rsid w:val="00FC3F64"/>
    <w:rsid w:val="00FD59F4"/>
    <w:rsid w:val="00FE305B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8FD7368-6F48-DC43-BF27-580B6B94D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B1DC9"/>
    <w:rPr>
      <w:rFonts w:ascii="Gill Sans MT" w:hAnsi="Gill Sans MT"/>
      <w:sz w:val="22"/>
    </w:rPr>
  </w:style>
  <w:style w:type="paragraph" w:styleId="Heading1">
    <w:name w:val="heading 1"/>
    <w:basedOn w:val="Normal"/>
    <w:next w:val="Normal"/>
    <w:qFormat/>
    <w:rsid w:val="0068288F"/>
    <w:pPr>
      <w:keepNext/>
      <w:spacing w:after="220"/>
      <w:outlineLvl w:val="0"/>
    </w:pPr>
    <w:rPr>
      <w:rFonts w:ascii="Gill Sans MT Condensed" w:hAnsi="Gill Sans MT Condensed"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semiHidden/>
    <w:rsid w:val="0008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K-RdovreKommune">
    <w:name w:val="RK - Rødovre Kommune"/>
    <w:basedOn w:val="Normal"/>
    <w:next w:val="RK-Forvaltning"/>
    <w:semiHidden/>
    <w:pPr>
      <w:pBdr>
        <w:bottom w:val="single" w:sz="4" w:space="1" w:color="auto"/>
      </w:pBdr>
    </w:pPr>
    <w:rPr>
      <w:caps/>
      <w:color w:val="FF0000"/>
      <w:sz w:val="38"/>
    </w:rPr>
  </w:style>
  <w:style w:type="paragraph" w:customStyle="1" w:styleId="RK-Forvaltning">
    <w:name w:val="RK - Forvaltning"/>
    <w:basedOn w:val="Normal"/>
    <w:next w:val="Normal"/>
    <w:semiHidden/>
    <w:rPr>
      <w:rFonts w:ascii="Gill Sans MT Light" w:hAnsi="Gill Sans MT Light"/>
      <w:sz w:val="38"/>
    </w:rPr>
  </w:style>
  <w:style w:type="paragraph" w:customStyle="1" w:styleId="RK-Brevoverskrift">
    <w:name w:val="RK - Brev overskrift"/>
    <w:basedOn w:val="Normal"/>
    <w:next w:val="Normal"/>
    <w:semiHidden/>
    <w:rPr>
      <w:b/>
      <w:u w:val="single"/>
    </w:rPr>
  </w:style>
  <w:style w:type="paragraph" w:customStyle="1" w:styleId="RK-Bundtekstmedfed">
    <w:name w:val="RK - Bundtekst med fed"/>
    <w:basedOn w:val="Normal"/>
    <w:next w:val="RK-Bundtekst"/>
    <w:semiHidden/>
    <w:rPr>
      <w:rFonts w:ascii="Gill Sans MT Light" w:hAnsi="Gill Sans MT Light"/>
      <w:b/>
      <w:caps/>
      <w:sz w:val="18"/>
    </w:rPr>
  </w:style>
  <w:style w:type="paragraph" w:customStyle="1" w:styleId="RK-Bundtekst">
    <w:name w:val="RK - Bundtekst"/>
    <w:basedOn w:val="Normal"/>
    <w:next w:val="Normal"/>
    <w:semiHidden/>
    <w:rPr>
      <w:rFonts w:ascii="Gill Sans MT Light" w:hAnsi="Gill Sans MT Light"/>
      <w:caps/>
      <w:sz w:val="18"/>
    </w:rPr>
  </w:style>
  <w:style w:type="paragraph" w:styleId="Footer">
    <w:name w:val="footer"/>
    <w:basedOn w:val="Normal"/>
    <w:semiHidden/>
    <w:pPr>
      <w:tabs>
        <w:tab w:val="center" w:pos="4819"/>
        <w:tab w:val="right" w:pos="9638"/>
      </w:tabs>
    </w:pPr>
    <w:rPr>
      <w:rFonts w:ascii="Gill Sans MT Light" w:hAnsi="Gill Sans MT Light"/>
      <w:caps/>
      <w:sz w:val="18"/>
    </w:rPr>
  </w:style>
  <w:style w:type="paragraph" w:styleId="Header">
    <w:name w:val="header"/>
    <w:basedOn w:val="Normal"/>
    <w:semiHidden/>
    <w:pPr>
      <w:tabs>
        <w:tab w:val="center" w:pos="4819"/>
        <w:tab w:val="right" w:pos="9638"/>
      </w:tabs>
    </w:pPr>
    <w:rPr>
      <w:rFonts w:ascii="Gill Sans MT Light" w:hAnsi="Gill Sans MT Light"/>
      <w:b/>
      <w:caps/>
      <w:sz w:val="18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kern w:val="28"/>
      <w:sz w:val="32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</w:style>
  <w:style w:type="paragraph" w:styleId="EnvelopeAddress">
    <w:name w:val="envelope address"/>
    <w:basedOn w:val="Normal"/>
    <w:semiHidden/>
    <w:pPr>
      <w:framePr w:w="7920" w:h="1980" w:hRule="exact" w:hSpace="141" w:wrap="auto" w:hAnchor="page" w:xAlign="center" w:yAlign="bottom"/>
      <w:ind w:left="2880"/>
    </w:p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Heading">
    <w:name w:val="index heading"/>
    <w:basedOn w:val="Normal"/>
    <w:next w:val="Index1"/>
    <w:semiHidden/>
    <w:rPr>
      <w:b/>
    </w:rPr>
  </w:style>
  <w:style w:type="paragraph" w:styleId="DocumentMap">
    <w:name w:val="Document Map"/>
    <w:basedOn w:val="Normal"/>
    <w:semiHidden/>
    <w:pPr>
      <w:shd w:val="clear" w:color="auto" w:fill="00008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b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EnvelopeReturn">
    <w:name w:val="envelope return"/>
    <w:basedOn w:val="Normal"/>
    <w:semiHidden/>
    <w:rPr>
      <w:sz w:val="20"/>
    </w:rPr>
  </w:style>
  <w:style w:type="paragraph" w:customStyle="1" w:styleId="RK-Komposten">
    <w:name w:val="RK - Komposten"/>
    <w:basedOn w:val="Normal"/>
    <w:semiHidden/>
    <w:rPr>
      <w:rFonts w:ascii="Verdana" w:hAnsi="Verdana"/>
      <w:sz w:val="18"/>
    </w:rPr>
  </w:style>
  <w:style w:type="paragraph" w:customStyle="1" w:styleId="RK-Kompostenoverskrift">
    <w:name w:val="RK - Komposten overskrift"/>
    <w:basedOn w:val="Normal"/>
    <w:next w:val="RK-Komposten"/>
    <w:semiHidden/>
    <w:rPr>
      <w:rFonts w:ascii="Verdana" w:hAnsi="Verdana"/>
      <w:b/>
      <w:sz w:val="18"/>
    </w:rPr>
  </w:style>
  <w:style w:type="character" w:styleId="Hyperlink">
    <w:name w:val="Hyperlink"/>
    <w:basedOn w:val="DefaultParagraphFont"/>
    <w:semiHidden/>
    <w:rsid w:val="000875E4"/>
    <w:rPr>
      <w:color w:val="0000FF"/>
      <w:u w:val="single"/>
    </w:rPr>
  </w:style>
  <w:style w:type="paragraph" w:styleId="NormalWeb">
    <w:name w:val="Normal (Web)"/>
    <w:basedOn w:val="Normal"/>
    <w:semiHidden/>
    <w:rsid w:val="00204FD6"/>
    <w:pPr>
      <w:spacing w:before="100" w:beforeAutospacing="1" w:after="100" w:afterAutospacing="1"/>
    </w:pPr>
    <w:rPr>
      <w:szCs w:val="24"/>
    </w:rPr>
  </w:style>
  <w:style w:type="character" w:styleId="Strong">
    <w:name w:val="Strong"/>
    <w:basedOn w:val="DefaultParagraphFont"/>
    <w:qFormat/>
    <w:rsid w:val="00C82A63"/>
    <w:rPr>
      <w:b/>
      <w:bCs/>
    </w:rPr>
  </w:style>
  <w:style w:type="paragraph" w:customStyle="1" w:styleId="TypografiLigemargenerHjre038cm">
    <w:name w:val="Typografi Lige margener Højre:  038 cm"/>
    <w:basedOn w:val="Normal"/>
    <w:semiHidden/>
    <w:rsid w:val="009F6A5C"/>
    <w:pPr>
      <w:numPr>
        <w:numId w:val="13"/>
      </w:numPr>
    </w:pPr>
  </w:style>
  <w:style w:type="character" w:styleId="PageNumber">
    <w:name w:val="page number"/>
    <w:basedOn w:val="DefaultParagraphFont"/>
    <w:semiHidden/>
    <w:rsid w:val="00AF2367"/>
  </w:style>
  <w:style w:type="character" w:customStyle="1" w:styleId="Sidetal2">
    <w:name w:val="Sidetal 2"/>
    <w:basedOn w:val="PageNumber"/>
    <w:semiHidden/>
    <w:rsid w:val="00AF2367"/>
  </w:style>
  <w:style w:type="character" w:customStyle="1" w:styleId="TypografiSidetal2GillSansMTLight9pktSort">
    <w:name w:val="Typografi Sidetal 2 + Gill Sans MT Light 9 pkt Sort"/>
    <w:basedOn w:val="DefaultParagraphFont"/>
    <w:semiHidden/>
    <w:rsid w:val="00434E7C"/>
    <w:rPr>
      <w:rFonts w:ascii="Gill Sans MT Light" w:hAnsi="Gill Sans MT Light"/>
      <w:color w:val="000000"/>
      <w:kern w:val="36"/>
      <w:sz w:val="18"/>
    </w:rPr>
  </w:style>
  <w:style w:type="paragraph" w:customStyle="1" w:styleId="NormalIndrykket">
    <w:name w:val="NormalIndrykket"/>
    <w:basedOn w:val="Normal"/>
    <w:semiHidden/>
    <w:rsid w:val="0024393E"/>
    <w:pPr>
      <w:ind w:left="2552"/>
    </w:pPr>
  </w:style>
  <w:style w:type="paragraph" w:styleId="ListBullet">
    <w:name w:val="List Bullet"/>
    <w:basedOn w:val="Normal"/>
    <w:semiHidden/>
    <w:rsid w:val="0024393E"/>
    <w:pPr>
      <w:numPr>
        <w:numId w:val="10"/>
      </w:numPr>
    </w:pPr>
  </w:style>
  <w:style w:type="paragraph" w:customStyle="1" w:styleId="Sagsnummer">
    <w:name w:val="Sagsnummer"/>
    <w:basedOn w:val="Afsenderinfo"/>
    <w:next w:val="Afsenderinfo"/>
    <w:semiHidden/>
    <w:rsid w:val="005D3382"/>
    <w:pPr>
      <w:framePr w:wrap="around"/>
    </w:pPr>
  </w:style>
  <w:style w:type="paragraph" w:customStyle="1" w:styleId="Afsenderinfo">
    <w:name w:val="Afsenderinfo"/>
    <w:basedOn w:val="Normal"/>
    <w:semiHidden/>
    <w:rsid w:val="00B34873"/>
    <w:pPr>
      <w:framePr w:wrap="around" w:vAnchor="page" w:hAnchor="page" w:x="1135" w:y="11058"/>
      <w:widowControl w:val="0"/>
      <w:suppressOverlap/>
    </w:pPr>
    <w:rPr>
      <w:rFonts w:ascii="Gill Sans MT Light" w:hAnsi="Gill Sans MT Light"/>
      <w:noProof/>
      <w:sz w:val="18"/>
      <w:szCs w:val="18"/>
    </w:rPr>
  </w:style>
  <w:style w:type="paragraph" w:customStyle="1" w:styleId="RK-Adresser">
    <w:name w:val="RK-Adresser"/>
    <w:basedOn w:val="Normal"/>
    <w:rsid w:val="007C20D3"/>
    <w:rPr>
      <w:rFonts w:ascii="Gill Sans MT Condensed" w:hAnsi="Gill Sans MT Condensed"/>
      <w:sz w:val="24"/>
    </w:rPr>
  </w:style>
  <w:style w:type="paragraph" w:customStyle="1" w:styleId="KommunalbestyrelsensSekretariat">
    <w:name w:val="Kommunalbestyrelsens Sekretariat"/>
    <w:rsid w:val="00201293"/>
    <w:rPr>
      <w:rFonts w:ascii="Gill Sans MT Condensed" w:hAnsi="Gill Sans MT Condensed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450C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0C1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01C9C"/>
    <w:rPr>
      <w:color w:val="808080"/>
    </w:rPr>
  </w:style>
  <w:style w:type="paragraph" w:customStyle="1" w:styleId="Afsender">
    <w:name w:val="Afsender"/>
    <w:basedOn w:val="Normal"/>
    <w:next w:val="Afsenderinfo"/>
    <w:rsid w:val="00CC07DF"/>
    <w:pPr>
      <w:framePr w:wrap="around" w:vAnchor="page" w:hAnchor="page" w:x="1135" w:y="10491"/>
      <w:suppressOverlap/>
    </w:pPr>
    <w:rPr>
      <w:rFonts w:ascii="Gill Sans MT Condensed" w:hAnsi="Gill Sans MT Condense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1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4814">
          <w:marLeft w:val="180"/>
          <w:marRight w:val="180"/>
          <w:marTop w:val="0"/>
          <w:marBottom w:val="180"/>
          <w:divBdr>
            <w:top w:val="single" w:sz="6" w:space="8" w:color="BF0000"/>
            <w:left w:val="single" w:sz="6" w:space="8" w:color="BF0000"/>
            <w:bottom w:val="single" w:sz="6" w:space="8" w:color="BF0000"/>
            <w:right w:val="single" w:sz="6" w:space="8" w:color="BF0000"/>
          </w:divBdr>
        </w:div>
      </w:divsChild>
    </w:div>
    <w:div w:id="14625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74275">
          <w:marLeft w:val="180"/>
          <w:marRight w:val="180"/>
          <w:marTop w:val="0"/>
          <w:marBottom w:val="180"/>
          <w:divBdr>
            <w:top w:val="single" w:sz="6" w:space="8" w:color="BF0000"/>
            <w:left w:val="single" w:sz="6" w:space="8" w:color="BF0000"/>
            <w:bottom w:val="single" w:sz="6" w:space="8" w:color="BF0000"/>
            <w:right w:val="single" w:sz="6" w:space="8" w:color="BF0000"/>
          </w:divBdr>
        </w:div>
      </w:divsChild>
    </w:div>
    <w:div w:id="16302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379">
          <w:marLeft w:val="120"/>
          <w:marRight w:val="120"/>
          <w:marTop w:val="0"/>
          <w:marBottom w:val="120"/>
          <w:divBdr>
            <w:top w:val="single" w:sz="4" w:space="5" w:color="BF0000"/>
            <w:left w:val="single" w:sz="4" w:space="5" w:color="BF0000"/>
            <w:bottom w:val="single" w:sz="4" w:space="5" w:color="BF0000"/>
            <w:right w:val="single" w:sz="4" w:space="5" w:color="BF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edocfil\DocProd\templates\2010%20TB%20Papirbre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A75EAE-8022-4ACD-8C45-449665D3E0B6}"/>
      </w:docPartPr>
      <w:docPartBody>
        <w:p w:rsidR="00E91262" w:rsidRDefault="000958B2">
          <w:r w:rsidRPr="00DE771A">
            <w:rPr>
              <w:rStyle w:val="PlaceholderText"/>
            </w:rPr>
            <w:t>Klik her for at angive tekst.</w:t>
          </w:r>
        </w:p>
      </w:docPartBody>
    </w:docPart>
    <w:docPart>
      <w:docPartPr>
        <w:name w:val="B2C9F0B17E2D41BBA011CC8D31922A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5898E1A-EDD7-4A7E-8BB1-55F6BBEFA8FE}"/>
      </w:docPartPr>
      <w:docPartBody>
        <w:p w:rsidR="00302FD5" w:rsidRDefault="00302FD5" w:rsidP="00302FD5">
          <w:pPr>
            <w:pStyle w:val="B2C9F0B17E2D41BBA011CC8D31922AC6"/>
          </w:pPr>
          <w:r w:rsidRPr="002E26BC">
            <w:rPr>
              <w:rStyle w:val="PlaceholderText"/>
            </w:rPr>
            <w:t>Klik her for at angive en dato.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Gill Sans MT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58B2"/>
    <w:rsid w:val="000958B2"/>
    <w:rsid w:val="000C2271"/>
    <w:rsid w:val="0015002A"/>
    <w:rsid w:val="001E37E3"/>
    <w:rsid w:val="00302FD5"/>
    <w:rsid w:val="00600D33"/>
    <w:rsid w:val="00912443"/>
    <w:rsid w:val="00C507E6"/>
    <w:rsid w:val="00CF051B"/>
    <w:rsid w:val="00DD0A57"/>
    <w:rsid w:val="00E91262"/>
    <w:rsid w:val="00F01A27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58B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0D33"/>
    <w:rPr>
      <w:color w:val="808080"/>
    </w:rPr>
  </w:style>
  <w:style w:type="paragraph" w:customStyle="1" w:styleId="21473FDE300D4A529A566153417CAD91">
    <w:name w:val="21473FDE300D4A529A566153417CAD91"/>
    <w:rsid w:val="00302FD5"/>
  </w:style>
  <w:style w:type="paragraph" w:customStyle="1" w:styleId="B2C9F0B17E2D41BBA011CC8D31922AC6">
    <w:name w:val="B2C9F0B17E2D41BBA011CC8D31922AC6"/>
    <w:rsid w:val="00302FD5"/>
  </w:style>
  <w:style w:type="paragraph" w:customStyle="1" w:styleId="0C506FE6EFF04AE99EC37970D33482CC">
    <w:name w:val="0C506FE6EFF04AE99EC37970D33482CC"/>
    <w:rsid w:val="00C507E6"/>
  </w:style>
  <w:style w:type="paragraph" w:customStyle="1" w:styleId="53B761E973B243CCB67E42841AD80509">
    <w:name w:val="53B761E973B243CCB67E42841AD80509"/>
    <w:rsid w:val="00600D33"/>
  </w:style>
  <w:style w:type="paragraph" w:customStyle="1" w:styleId="B2AED7B6AE83464CA58D5F1168652F8C">
    <w:name w:val="B2AED7B6AE83464CA58D5F1168652F8C"/>
    <w:rsid w:val="00600D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sourceId="1551285" gbs:entity="Document" gbs:templateDesignerVersion="3.1 F">
  <gbs:Title gbs:loadFromGrowBusiness="OnEdit" gbs:saveInGrowBusiness="True" gbs:connected="true" gbs:recno="" gbs:entity="" gbs:datatype="string" gbs:key="10000" gbs:removeContentControl="0">Informationsbrev – Ombygning af Damhus Boulevard </gbs:Title>
  <gbs:DocumentDate gbs:loadFromGrowBusiness="OnEdit" gbs:saveInGrowBusiness="True" gbs:connected="true" gbs:recno="" gbs:entity="" gbs:datatype="date" gbs:key="10001" gbs:removeContentControl="0">2018-06-21T00:00:00</gbs:DocumentDate>
  <gbs:OurRef.Name gbs:loadFromGrowBusiness="OnEdit" gbs:saveInGrowBusiness="False" gbs:connected="true" gbs:recno="" gbs:entity="" gbs:datatype="string" gbs:key="10002" gbs:removeContentControl="0">Jon Thor Sigurdsson</gbs:OurRef.Name>
  <gbs:ToActivityContactJOINEX.Name gbs:loadFromGrowBusiness="OnEdit" gbs:saveInGrowBusiness="False" gbs:connected="true" gbs:recno="" gbs:entity="" gbs:datatype="string" gbs:key="10003" gbs:removeContentControl="0" gbs:joinex="[JOINEX=[ToRole] {!OJEX!}=6]">
  </gbs:ToActivityContactJOINEX.Name>
  <gbs:ToActivityContactJOINEX.Name2 gbs:loadFromGrowBusiness="OnEdit" gbs:saveInGrowBusiness="False" gbs:connected="true" gbs:recno="" gbs:entity="" gbs:datatype="string" gbs:key="10004" gbs:removeContentControl="1" gbs:joinex="[JOINEX=[ToRole] {!OJEX!}=6]">
  </gbs:ToActivityContactJOINEX.Name2>
  <gbs:ToActivityContactJOINEX.Address gbs:loadFromGrowBusiness="OnEdit" gbs:saveInGrowBusiness="False" gbs:connected="true" gbs:recno="" gbs:entity="" gbs:datatype="string" gbs:key="10005" gbs:removeContentControl="0" gbs:joinex="[JOINEX=[ToRole] {!OJEX!}=6]">
  </gbs:ToActivityContactJOINEX.Address>
  <gbs:ToActivityContactJOINEX.Zip gbs:loadFromGrowBusiness="OnEdit" gbs:saveInGrowBusiness="False" gbs:connected="true" gbs:recno="" gbs:entity="" gbs:datatype="string" gbs:key="10006" gbs:removeContentControl="0" gbs:joinex="[JOINEX=[ToRole] {!OJEX!}=6]">
  </gbs:ToActivityContactJOINEX.Zip>
  <gbs:OurRef.Name gbs:loadFromGrowBusiness="OnEdit" gbs:saveInGrowBusiness="False" gbs:connected="true" gbs:recno="" gbs:entity="" gbs:datatype="string" gbs:key="10007" gbs:removeContentControl="0">Jon Thor Sigurdsson</gbs:OurRef.Name>
  <gbs:OurRef.DirectLine gbs:loadFromGrowBusiness="OnEdit" gbs:saveInGrowBusiness="False" gbs:connected="true" gbs:recno="" gbs:entity="" gbs:datatype="string" gbs:key="10008" gbs:removeContentControl="0">36377238</gbs:OurRef.DirectLine>
  <gbs:DocumentNumber gbs:loadFromGrowBusiness="OnEdit" gbs:saveInGrowBusiness="False" gbs:connected="true" gbs:recno="" gbs:entity="" gbs:datatype="string" gbs:key="10009" gbs:removeContentControl="0">15/015598-2</gbs:DocumentNumber>
  <gbs:ToCreatedBy.ToContact.ToEmployer.Name gbs:loadFromGrowBusiness="OnProduce" gbs:saveInGrowBusiness="False" gbs:connected="true" gbs:recno="" gbs:entity="" gbs:datatype="string" gbs:key="10010" gbs:removeContentControl="0">Vej- og Trafikafdelingen</gbs:ToCreatedBy.ToContact.ToEmployer.Name>
  <gbs:ToCreatedBy.ToContact.ToEmployer.E-mail gbs:loadFromGrowBusiness="OnProduce" gbs:saveInGrowBusiness="False" gbs:connected="true" gbs:recno="" gbs:entity="" gbs:datatype="string" gbs:key="10011" gbs:removeContentControl="1">rk@rk.dk</gbs:ToCreatedBy.ToContact.ToEmployer.E-mail>
  <gbs:ToCreatedBy.ToContact.ToEmployer.AddressesJOINEX.Zip gbs:loadFromGrowBusiness="OnProduce" gbs:saveInGrowBusiness="False" gbs:connected="true" gbs:recno="" gbs:entity="" gbs:datatype="string" gbs:key="10012" gbs:removeContentControl="0" gbs:joinex="[JOINEX=[ToAddressType] {!OJEX!}=2]">2610 Rødovre</gbs:ToCreatedBy.ToContact.ToEmployer.AddressesJOINEX.Zip>
  <gbs:ToCreatedBy.ToContact.ToEmployer.AddressesJOINEX.Address gbs:loadFromGrowBusiness="OnProduce" gbs:saveInGrowBusiness="False" gbs:connected="true" gbs:recno="" gbs:entity="" gbs:datatype="string" gbs:key="10013" gbs:removeContentControl="0" gbs:joinex="[JOINEX=[ToAddressType] {!OJEX!}=2]">Rødovre Parkvej 150</gbs:ToCreatedBy.ToContact.ToEmployer.AddressesJOINEX.Address>
  <gbs:ToCreatedBy.ToContact.ToEmployer.DirectLine gbs:loadFromGrowBusiness="OnProduce" gbs:saveInGrowBusiness="False" gbs:connected="true" gbs:recno="" gbs:entity="" gbs:datatype="string" gbs:key="10014" gbs:removeContentControl="1">
  </gbs:ToCreatedBy.ToContact.ToEmployer.DirectLine>
  <gbs:DocumentNumber gbs:loadFromGrowBusiness="OnEdit" gbs:saveInGrowBusiness="False" gbs:connected="true" gbs:recno="" gbs:entity="" gbs:datatype="string" gbs:key="10015" gbs:removeContentControl="0">15/015598-2</gbs:DocumentNumber>
</gbs:GrowBusinessDocument>
</file>

<file path=customXml/itemProps1.xml><?xml version="1.0" encoding="utf-8"?>
<ds:datastoreItem xmlns:ds="http://schemas.openxmlformats.org/officeDocument/2006/customXml" ds:itemID="{A03F24BE-0E2A-49EB-A45C-544656A833FC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edocfil\DocProd\templates\2010 TB Papirbrev.dotx</Template>
  <TotalTime>1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Hvidt papir</vt:lpstr>
    </vt:vector>
  </TitlesOfParts>
  <Company>Rødovre Kommune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Hvidt papir</dc:title>
  <dc:subject>Skabelon for Rødovre kommunes nye dokumenter</dc:subject>
  <dc:creator>Jens Schlegel</dc:creator>
  <cp:lastModifiedBy>Bo Marott Hansen</cp:lastModifiedBy>
  <cp:revision>2</cp:revision>
  <cp:lastPrinted>2018-06-21T11:02:00Z</cp:lastPrinted>
  <dcterms:created xsi:type="dcterms:W3CDTF">2018-06-26T05:49:00Z</dcterms:created>
  <dcterms:modified xsi:type="dcterms:W3CDTF">2018-06-26T05:49:00Z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\\edocfil\DocProd\templates\2010 TB Papirbrev.dotx</vt:lpwstr>
  </property>
  <property fmtid="{D5CDD505-2E9C-101B-9397-08002B2CF9AE}" pid="3" name="filePathOneNote">
    <vt:lpwstr>\\edocfil\eDocUsers\onenote\rdk1\cn23503\</vt:lpwstr>
  </property>
  <property fmtid="{D5CDD505-2E9C-101B-9397-08002B2CF9AE}" pid="4" name="comment">
    <vt:lpwstr>Informationsbrev - Engbovej</vt:lpwstr>
  </property>
  <property fmtid="{D5CDD505-2E9C-101B-9397-08002B2CF9AE}" pid="5" name="module">
    <vt:lpwstr>Document</vt:lpwstr>
  </property>
  <property fmtid="{D5CDD505-2E9C-101B-9397-08002B2CF9AE}" pid="6" name="customParams">
    <vt:lpwstr>
    </vt:lpwstr>
  </property>
  <property fmtid="{D5CDD505-2E9C-101B-9397-08002B2CF9AE}" pid="7" name="server">
    <vt:lpwstr>edoc:8080</vt:lpwstr>
  </property>
  <property fmtid="{D5CDD505-2E9C-101B-9397-08002B2CF9AE}" pid="8" name="BackOfficeType">
    <vt:lpwstr>growBusiness Solutions</vt:lpwstr>
  </property>
  <property fmtid="{D5CDD505-2E9C-101B-9397-08002B2CF9AE}" pid="9" name="sourceId">
    <vt:lpwstr>
    </vt:lpwstr>
  </property>
  <property fmtid="{D5CDD505-2E9C-101B-9397-08002B2CF9AE}" pid="10" name="docId">
    <vt:lpwstr>1551285</vt:lpwstr>
  </property>
  <property fmtid="{D5CDD505-2E9C-101B-9397-08002B2CF9AE}" pid="11" name="verId">
    <vt:lpwstr>1382273</vt:lpwstr>
  </property>
  <property fmtid="{D5CDD505-2E9C-101B-9397-08002B2CF9AE}" pid="12" name="templateId">
    <vt:lpwstr>
    </vt:lpwstr>
  </property>
  <property fmtid="{D5CDD505-2E9C-101B-9397-08002B2CF9AE}" pid="13" name="fileId">
    <vt:lpwstr>2042485</vt:lpwstr>
  </property>
  <property fmtid="{D5CDD505-2E9C-101B-9397-08002B2CF9AE}" pid="14" name="filePath">
    <vt:lpwstr>\\edocfil\eDocUsers\cache\rdk1\cn23503\</vt:lpwstr>
  </property>
  <property fmtid="{D5CDD505-2E9C-101B-9397-08002B2CF9AE}" pid="15" name="fileName">
    <vt:lpwstr>15-015598-2 Informationsbrev - Engbovej 2042485_3_0.DOCX</vt:lpwstr>
  </property>
  <property fmtid="{D5CDD505-2E9C-101B-9397-08002B2CF9AE}" pid="16" name="createdBy">
    <vt:lpwstr>Jens Schlegel</vt:lpwstr>
  </property>
  <property fmtid="{D5CDD505-2E9C-101B-9397-08002B2CF9AE}" pid="17" name="modifiedBy">
    <vt:lpwstr>Jens Schlegel</vt:lpwstr>
  </property>
  <property fmtid="{D5CDD505-2E9C-101B-9397-08002B2CF9AE}" pid="18" name="serverName">
    <vt:lpwstr>edoc:8080</vt:lpwstr>
  </property>
  <property fmtid="{D5CDD505-2E9C-101B-9397-08002B2CF9AE}" pid="19" name="protocol">
    <vt:lpwstr>off</vt:lpwstr>
  </property>
  <property fmtid="{D5CDD505-2E9C-101B-9397-08002B2CF9AE}" pid="20" name="site">
    <vt:lpwstr>/locator.aspx</vt:lpwstr>
  </property>
  <property fmtid="{D5CDD505-2E9C-101B-9397-08002B2CF9AE}" pid="21" name="externalUser">
    <vt:lpwstr>
    </vt:lpwstr>
  </property>
  <property fmtid="{D5CDD505-2E9C-101B-9397-08002B2CF9AE}" pid="22" name="currentVerId">
    <vt:lpwstr>1382273</vt:lpwstr>
  </property>
  <property fmtid="{D5CDD505-2E9C-101B-9397-08002B2CF9AE}" pid="23" name="Operation">
    <vt:lpwstr>OpenFile</vt:lpwstr>
  </property>
</Properties>
</file>